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06CE" w14:textId="77777777" w:rsidR="00BD4416" w:rsidRPr="00BD4416" w:rsidRDefault="00BD4416" w:rsidP="00BD4416">
      <w:pPr>
        <w:pStyle w:val="Standard"/>
        <w:jc w:val="center"/>
        <w:rPr>
          <w:rFonts w:ascii="Times New Roman" w:hAnsi="Times New Roman"/>
          <w:b/>
          <w:bCs/>
          <w:sz w:val="24"/>
          <w:szCs w:val="24"/>
        </w:rPr>
      </w:pPr>
      <w:r w:rsidRPr="00BD4416">
        <w:rPr>
          <w:rFonts w:ascii="Times New Roman" w:hAnsi="Times New Roman"/>
          <w:b/>
          <w:bCs/>
          <w:sz w:val="24"/>
          <w:szCs w:val="24"/>
        </w:rPr>
        <w:t>Decisiones de Desistimiento y renuncia de Contratos</w:t>
      </w:r>
    </w:p>
    <w:p w14:paraId="7EE6FC67" w14:textId="77777777" w:rsidR="00BD4416" w:rsidRPr="00BD4416" w:rsidRDefault="00BD4416">
      <w:pPr>
        <w:pStyle w:val="Standard"/>
        <w:rPr>
          <w:rFonts w:ascii="Times New Roman" w:hAnsi="Times New Roman"/>
          <w:sz w:val="24"/>
          <w:szCs w:val="24"/>
        </w:rPr>
      </w:pPr>
      <w:r w:rsidRPr="00BD4416">
        <w:rPr>
          <w:rFonts w:ascii="Times New Roman" w:hAnsi="Times New Roman"/>
          <w:sz w:val="24"/>
          <w:szCs w:val="24"/>
        </w:rPr>
        <w:t>EL Club Balonmano Zonzamas no ha desistido ni renunciado a ningún contrato durante el año 202</w:t>
      </w:r>
      <w:r w:rsidR="00E96391">
        <w:rPr>
          <w:rFonts w:ascii="Times New Roman" w:hAnsi="Times New Roman"/>
          <w:sz w:val="24"/>
          <w:szCs w:val="24"/>
        </w:rPr>
        <w:t>5</w:t>
      </w:r>
      <w:r w:rsidRPr="00BD4416">
        <w:rPr>
          <w:rFonts w:ascii="Times New Roman" w:hAnsi="Times New Roman"/>
          <w:sz w:val="24"/>
          <w:szCs w:val="24"/>
        </w:rPr>
        <w:t>.</w:t>
      </w:r>
    </w:p>
    <w:p w14:paraId="7E6DE716" w14:textId="77777777" w:rsidR="00BD4416" w:rsidRDefault="00BD4416">
      <w:pPr>
        <w:pStyle w:val="Standard"/>
        <w:rPr>
          <w:rFonts w:ascii="Times New Roman" w:hAnsi="Times New Roman"/>
        </w:rPr>
      </w:pPr>
    </w:p>
    <w:p w14:paraId="594737F1" w14:textId="77777777" w:rsidR="00BD4416" w:rsidRDefault="00BD4416">
      <w:pPr>
        <w:pStyle w:val="Standard"/>
      </w:pPr>
    </w:p>
    <w:sectPr w:rsidR="00BD4416">
      <w:headerReference w:type="default" r:id="rId6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A32D" w14:textId="77777777" w:rsidR="00AF6624" w:rsidRDefault="00AF6624">
      <w:pPr>
        <w:spacing w:after="0" w:line="240" w:lineRule="auto"/>
      </w:pPr>
      <w:r>
        <w:separator/>
      </w:r>
    </w:p>
  </w:endnote>
  <w:endnote w:type="continuationSeparator" w:id="0">
    <w:p w14:paraId="1BC41AFD" w14:textId="77777777" w:rsidR="00AF6624" w:rsidRDefault="00AF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swiss"/>
    <w:pitch w:val="variable"/>
  </w:font>
  <w:font w:name="0"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BE8D7" w14:textId="77777777" w:rsidR="00AF6624" w:rsidRDefault="00AF662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249B45" w14:textId="77777777" w:rsidR="00AF6624" w:rsidRDefault="00AF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6B09" w14:textId="08C912AD" w:rsidR="00BD4416" w:rsidRDefault="0054701F">
    <w:pPr>
      <w:pStyle w:val="Encabezado"/>
    </w:pPr>
    <w:r w:rsidRPr="009736EC">
      <w:rPr>
        <w:noProof/>
      </w:rPr>
      <w:drawing>
        <wp:inline distT="0" distB="0" distL="0" distR="0" wp14:anchorId="7B56AC2F" wp14:editId="397641DA">
          <wp:extent cx="678180" cy="1089660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B2"/>
    <w:rsid w:val="001D051A"/>
    <w:rsid w:val="00454BFD"/>
    <w:rsid w:val="004C2EB2"/>
    <w:rsid w:val="0054701F"/>
    <w:rsid w:val="00956D67"/>
    <w:rsid w:val="00AF6624"/>
    <w:rsid w:val="00BD4416"/>
    <w:rsid w:val="00E9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9C04C"/>
  <w15:docId w15:val="{AABA9443-3306-438A-8B9F-07196951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Encabezado">
    <w:name w:val="header"/>
    <w:pPr>
      <w:tabs>
        <w:tab w:val="center" w:pos="4419"/>
        <w:tab w:val="right" w:pos="8838"/>
      </w:tabs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customStyle="1" w:styleId="LO-Normal">
    <w:name w:val="LO-Normal"/>
    <w:pPr>
      <w:suppressAutoHyphens/>
      <w:autoSpaceDN w:val="0"/>
      <w:spacing w:after="160" w:line="254" w:lineRule="auto"/>
      <w:textAlignment w:val="baseline"/>
    </w:pPr>
    <w:rPr>
      <w:rFonts w:ascii="Liberation Serif" w:eastAsia="0" w:hAnsi="Liberation Serif" w:cs="Lucida Sans"/>
      <w:kern w:val="3"/>
      <w:sz w:val="24"/>
      <w:szCs w:val="24"/>
      <w:lang w:eastAsia="zh-CN" w:bidi="hi-IN"/>
    </w:rPr>
  </w:style>
  <w:style w:type="character" w:customStyle="1" w:styleId="PiedepginaCar">
    <w:name w:val="Pie de página Car"/>
  </w:style>
  <w:style w:type="character" w:customStyle="1" w:styleId="EncabezadoCar">
    <w:name w:val="Encabezado Car"/>
  </w:style>
  <w:style w:type="paragraph" w:styleId="Piedepgina">
    <w:name w:val="footer"/>
    <w:basedOn w:val="Normal"/>
    <w:link w:val="PiedepginaCar1"/>
    <w:uiPriority w:val="99"/>
    <w:unhideWhenUsed/>
    <w:rsid w:val="00BD44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BD4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Contratos-1.odt/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Tacuense femenino</dc:creator>
  <cp:keywords/>
  <dc:description/>
  <cp:lastModifiedBy>Angela Viña</cp:lastModifiedBy>
  <cp:revision>2</cp:revision>
  <dcterms:created xsi:type="dcterms:W3CDTF">2026-08-31T09:56:00Z</dcterms:created>
  <dcterms:modified xsi:type="dcterms:W3CDTF">2026-08-31T09:56:00Z</dcterms:modified>
</cp:coreProperties>
</file>